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9D5" w:rsidRDefault="0004652F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4200525</wp:posOffset>
            </wp:positionV>
            <wp:extent cx="6807835" cy="464502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835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-526415</wp:posOffset>
            </wp:positionH>
            <wp:positionV relativeFrom="paragraph">
              <wp:posOffset>0</wp:posOffset>
            </wp:positionV>
            <wp:extent cx="6946900" cy="417957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9D5" w:rsidRDefault="003409D5">
      <w:r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4501515</wp:posOffset>
            </wp:positionV>
            <wp:extent cx="6428740" cy="435229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628</wp:posOffset>
            </wp:positionV>
            <wp:extent cx="6591300" cy="437769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9D5" w:rsidRDefault="003409D5">
      <w:r>
        <w:rPr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1104335</wp:posOffset>
            </wp:positionV>
            <wp:extent cx="6993255" cy="775589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255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340918</wp:posOffset>
            </wp:positionH>
            <wp:positionV relativeFrom="paragraph">
              <wp:posOffset>279</wp:posOffset>
            </wp:positionV>
            <wp:extent cx="7214016" cy="1083781"/>
            <wp:effectExtent l="0" t="0" r="635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016" cy="1083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9D5" w:rsidRDefault="003409D5">
      <w:r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104</wp:posOffset>
            </wp:positionV>
            <wp:extent cx="6169660" cy="5295900"/>
            <wp:effectExtent l="0" t="0" r="254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9D5" w:rsidRDefault="003409D5"/>
    <w:p w:rsidR="003409D5" w:rsidRDefault="003409D5"/>
    <w:p w:rsidR="003409D5" w:rsidRDefault="003409D5"/>
    <w:p w:rsidR="003409D5" w:rsidRDefault="003409D5"/>
    <w:p w:rsidR="003409D5" w:rsidRDefault="003409D5"/>
    <w:p w:rsidR="003409D5" w:rsidRDefault="003409D5"/>
    <w:p w:rsidR="003409D5" w:rsidRDefault="003409D5"/>
    <w:p w:rsidR="003409D5" w:rsidRDefault="003409D5"/>
    <w:p w:rsidR="003409D5" w:rsidRDefault="003409D5"/>
    <w:p w:rsidR="003409D5" w:rsidRDefault="003409D5"/>
    <w:p w:rsidR="003409D5" w:rsidRDefault="003409D5"/>
    <w:p w:rsidR="003409D5" w:rsidRDefault="002C72CF">
      <w:r>
        <w:rPr>
          <w:noProof/>
          <w:lang w:eastAsia="en-A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98271" cy="77392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71" cy="773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9D5" w:rsidRDefault="003409D5"/>
    <w:p w:rsidR="003409D5" w:rsidRDefault="003409D5"/>
    <w:p w:rsidR="003409D5" w:rsidRDefault="003409D5"/>
    <w:p w:rsidR="002C72CF" w:rsidRDefault="002C72CF">
      <w:r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586</wp:posOffset>
            </wp:positionV>
            <wp:extent cx="6294218" cy="6919037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218" cy="6919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9D5" w:rsidRDefault="003409D5"/>
    <w:p w:rsidR="003409D5" w:rsidRDefault="003409D5"/>
    <w:p w:rsidR="003409D5" w:rsidRDefault="003409D5"/>
    <w:p w:rsidR="003409D5" w:rsidRDefault="003409D5"/>
    <w:p w:rsidR="003409D5" w:rsidRDefault="003409D5"/>
    <w:p w:rsidR="003409D5" w:rsidRDefault="003409D5"/>
    <w:p w:rsidR="002C72CF" w:rsidRDefault="002C72CF">
      <w:r>
        <w:rPr>
          <w:noProof/>
          <w:lang w:eastAsia="en-A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0</wp:posOffset>
            </wp:positionV>
            <wp:extent cx="6772275" cy="799084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799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9D5" w:rsidRDefault="003409D5"/>
    <w:p w:rsidR="00960679" w:rsidRDefault="00960679"/>
    <w:sectPr w:rsidR="009606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9D5"/>
    <w:rsid w:val="0004652F"/>
    <w:rsid w:val="002C72CF"/>
    <w:rsid w:val="003409D5"/>
    <w:rsid w:val="0096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212D92-8854-421D-B1C0-10E6F0DC6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4AA90A08</Template>
  <TotalTime>15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WYATT Cathryn [Phoenix Primary School]</dc:creator>
  <cp:keywords/>
  <dc:description/>
  <cp:lastModifiedBy>WYATT Cathryn [Phoenix Primary School]</cp:lastModifiedBy>
  <cp:revision>2</cp:revision>
  <dcterms:created xsi:type="dcterms:W3CDTF">2019-06-20T00:22:00Z</dcterms:created>
  <dcterms:modified xsi:type="dcterms:W3CDTF">2019-06-20T00:43:00Z</dcterms:modified>
</cp:coreProperties>
</file>